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CB7" w:rsidRDefault="00122CB7" w:rsidP="003F3DB2">
      <w:pPr>
        <w:pStyle w:val="NoSpacing"/>
      </w:pPr>
      <w:hyperlink r:id="rId4" w:history="1">
        <w:r w:rsidRPr="00AE7567">
          <w:rPr>
            <w:rStyle w:val="Hyperlink"/>
          </w:rPr>
          <w:t>http://baikalstyle.ru/category/ozero-baikal/legendy-baikala</w:t>
        </w:r>
      </w:hyperlink>
      <w:r>
        <w:t xml:space="preserve"> - Легенды Байкала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  <w:r>
        <w:t>Властитель Байкала (Стихотворение)</w:t>
      </w:r>
    </w:p>
    <w:p w:rsidR="00122CB7" w:rsidRDefault="00122CB7" w:rsidP="003F3DB2">
      <w:pPr>
        <w:pStyle w:val="NoSpacing"/>
      </w:pPr>
      <w:r>
        <w:t xml:space="preserve"> </w:t>
      </w:r>
    </w:p>
    <w:p w:rsidR="00122CB7" w:rsidRDefault="00122CB7" w:rsidP="003F3DB2">
      <w:pPr>
        <w:pStyle w:val="NoSpacing"/>
      </w:pPr>
    </w:p>
    <w:p w:rsidR="00122CB7" w:rsidRDefault="00122CB7" w:rsidP="004E6651">
      <w:pPr>
        <w:pStyle w:val="NoSpacing"/>
        <w:tabs>
          <w:tab w:val="left" w:pos="8571"/>
        </w:tabs>
      </w:pPr>
      <w:r>
        <w:t>Спит могучий Байкал …</w:t>
      </w:r>
      <w:r>
        <w:tab/>
      </w:r>
    </w:p>
    <w:p w:rsidR="00122CB7" w:rsidRDefault="00122CB7" w:rsidP="003F3DB2">
      <w:pPr>
        <w:pStyle w:val="NoSpacing"/>
      </w:pPr>
      <w:r>
        <w:t>Вековой тишины молчаливую гордость хранит…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  <w:r>
        <w:t>Зачарованный мир водяной глубины</w:t>
      </w:r>
    </w:p>
    <w:p w:rsidR="00122CB7" w:rsidRDefault="00122CB7" w:rsidP="003F3DB2">
      <w:pPr>
        <w:pStyle w:val="NoSpacing"/>
      </w:pPr>
      <w:r>
        <w:t xml:space="preserve">беспробудно таинственно спит… 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  <w:r>
        <w:t>Видя бурю без туч, видя грозный Байкал</w:t>
      </w:r>
    </w:p>
    <w:p w:rsidR="00122CB7" w:rsidRDefault="00122CB7" w:rsidP="003F3DB2">
      <w:pPr>
        <w:pStyle w:val="NoSpacing"/>
      </w:pPr>
      <w:r>
        <w:t>возмущенным из недр своих,</w:t>
      </w:r>
    </w:p>
    <w:p w:rsidR="00122CB7" w:rsidRDefault="00122CB7" w:rsidP="003F3DB2">
      <w:pPr>
        <w:pStyle w:val="NoSpacing"/>
      </w:pPr>
      <w:r>
        <w:t>и тунгус, и бурят это недро считал</w:t>
      </w:r>
    </w:p>
    <w:p w:rsidR="00122CB7" w:rsidRDefault="00122CB7" w:rsidP="003F3DB2">
      <w:pPr>
        <w:pStyle w:val="NoSpacing"/>
      </w:pPr>
      <w:r>
        <w:t xml:space="preserve">полубогом в моленьях своих. 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  <w:r>
        <w:t>Меж суровых красот, средь диковинных рыб,</w:t>
      </w:r>
    </w:p>
    <w:p w:rsidR="00122CB7" w:rsidRDefault="00122CB7" w:rsidP="003F3DB2">
      <w:pPr>
        <w:pStyle w:val="NoSpacing"/>
      </w:pPr>
      <w:r>
        <w:t>между струй изумрудной волны</w:t>
      </w:r>
    </w:p>
    <w:p w:rsidR="00122CB7" w:rsidRDefault="00122CB7" w:rsidP="003F3DB2">
      <w:pPr>
        <w:pStyle w:val="NoSpacing"/>
      </w:pPr>
      <w:r>
        <w:t>в тихом чудном дворце из сапфировых глыб</w:t>
      </w:r>
    </w:p>
    <w:p w:rsidR="00122CB7" w:rsidRDefault="00122CB7" w:rsidP="003F3DB2">
      <w:pPr>
        <w:pStyle w:val="NoSpacing"/>
      </w:pPr>
      <w:r>
        <w:t xml:space="preserve">спит Властитель Байкальской страны … 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  <w:r>
        <w:t>Берегут его сон стаи злобных зверей,</w:t>
      </w:r>
    </w:p>
    <w:p w:rsidR="00122CB7" w:rsidRDefault="00122CB7" w:rsidP="003F3DB2">
      <w:pPr>
        <w:pStyle w:val="NoSpacing"/>
      </w:pPr>
      <w:r>
        <w:t xml:space="preserve">темнота и безмолвье ночное … 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  <w:r>
        <w:t>Тихо спит божество, далеко от людей,</w:t>
      </w:r>
    </w:p>
    <w:p w:rsidR="00122CB7" w:rsidRDefault="00122CB7" w:rsidP="003F3DB2">
      <w:pPr>
        <w:pStyle w:val="NoSpacing"/>
      </w:pPr>
      <w:r>
        <w:t>в недоступном и мрачном покое …</w:t>
      </w:r>
    </w:p>
    <w:p w:rsidR="00122CB7" w:rsidRDefault="00122CB7" w:rsidP="003F3DB2">
      <w:pPr>
        <w:pStyle w:val="NoSpacing"/>
      </w:pPr>
    </w:p>
    <w:p w:rsidR="00122CB7" w:rsidRDefault="00122CB7" w:rsidP="003F3DB2">
      <w:pPr>
        <w:pStyle w:val="NoSpacing"/>
      </w:pPr>
    </w:p>
    <w:p w:rsidR="00122CB7" w:rsidRDefault="00122CB7" w:rsidP="0035557E">
      <w:pPr>
        <w:pStyle w:val="NoSpacing"/>
      </w:pPr>
      <w:r>
        <w:t>Стихи о Байкале</w:t>
      </w:r>
      <w:r>
        <w:tab/>
      </w:r>
    </w:p>
    <w:p w:rsidR="00122CB7" w:rsidRDefault="00122CB7" w:rsidP="0035557E">
      <w:pPr>
        <w:pStyle w:val="NoSpacing"/>
      </w:pPr>
      <w:r>
        <w:t>Живой Байкал</w:t>
      </w:r>
    </w:p>
    <w:p w:rsidR="00122CB7" w:rsidRDefault="00122CB7" w:rsidP="0035557E">
      <w:pPr>
        <w:pStyle w:val="NoSpacing"/>
      </w:pPr>
    </w:p>
    <w:p w:rsidR="00122CB7" w:rsidRDefault="00122CB7" w:rsidP="0035557E">
      <w:pPr>
        <w:pStyle w:val="NoSpacing"/>
      </w:pPr>
      <w:r>
        <w:t xml:space="preserve">Как ты красив, наш батюшка Байкал! </w:t>
      </w:r>
    </w:p>
    <w:p w:rsidR="00122CB7" w:rsidRDefault="00122CB7" w:rsidP="0035557E">
      <w:pPr>
        <w:pStyle w:val="NoSpacing"/>
      </w:pPr>
      <w:r>
        <w:t xml:space="preserve">Среди лесов, песчаных дюн и скал </w:t>
      </w:r>
    </w:p>
    <w:p w:rsidR="00122CB7" w:rsidRDefault="00122CB7" w:rsidP="0035557E">
      <w:pPr>
        <w:pStyle w:val="NoSpacing"/>
      </w:pPr>
      <w:r>
        <w:t xml:space="preserve">Стоишь, не зная горестей и бед </w:t>
      </w:r>
    </w:p>
    <w:p w:rsidR="00122CB7" w:rsidRDefault="00122CB7" w:rsidP="0035557E">
      <w:pPr>
        <w:pStyle w:val="NoSpacing"/>
      </w:pPr>
      <w:r>
        <w:t xml:space="preserve">Уж четверть сотни миллионов лет. </w:t>
      </w:r>
    </w:p>
    <w:p w:rsidR="00122CB7" w:rsidRDefault="00122CB7" w:rsidP="0035557E">
      <w:pPr>
        <w:pStyle w:val="NoSpacing"/>
      </w:pPr>
      <w:r>
        <w:t xml:space="preserve">Играют над тобой Сарма, Култук, </w:t>
      </w:r>
    </w:p>
    <w:p w:rsidR="00122CB7" w:rsidRDefault="00122CB7" w:rsidP="0035557E">
      <w:pPr>
        <w:pStyle w:val="NoSpacing"/>
      </w:pPr>
      <w:r>
        <w:t xml:space="preserve">А то и Баргузин задует вдруг. </w:t>
      </w:r>
    </w:p>
    <w:p w:rsidR="00122CB7" w:rsidRDefault="00122CB7" w:rsidP="0035557E">
      <w:pPr>
        <w:pStyle w:val="NoSpacing"/>
      </w:pPr>
      <w:r>
        <w:t xml:space="preserve">И как с цепей сорвавшись, Верховик </w:t>
      </w:r>
    </w:p>
    <w:p w:rsidR="00122CB7" w:rsidRDefault="00122CB7" w:rsidP="0035557E">
      <w:pPr>
        <w:pStyle w:val="NoSpacing"/>
      </w:pPr>
      <w:r>
        <w:t xml:space="preserve">Мчит над тобой, ловя прекрасный миг. </w:t>
      </w:r>
    </w:p>
    <w:p w:rsidR="00122CB7" w:rsidRDefault="00122CB7" w:rsidP="0035557E">
      <w:pPr>
        <w:pStyle w:val="NoSpacing"/>
      </w:pPr>
      <w:r>
        <w:t xml:space="preserve">А ты вальяжно нежишься, но все ж </w:t>
      </w:r>
    </w:p>
    <w:p w:rsidR="00122CB7" w:rsidRDefault="00122CB7" w:rsidP="0035557E">
      <w:pPr>
        <w:pStyle w:val="NoSpacing"/>
      </w:pPr>
      <w:r>
        <w:t xml:space="preserve">И по тебе идет волнами дрожь </w:t>
      </w:r>
    </w:p>
    <w:p w:rsidR="00122CB7" w:rsidRDefault="00122CB7" w:rsidP="0035557E">
      <w:pPr>
        <w:pStyle w:val="NoSpacing"/>
      </w:pPr>
      <w:r>
        <w:t xml:space="preserve">От непослушных ветреных детей. </w:t>
      </w:r>
    </w:p>
    <w:p w:rsidR="00122CB7" w:rsidRDefault="00122CB7" w:rsidP="0035557E">
      <w:pPr>
        <w:pStyle w:val="NoSpacing"/>
      </w:pPr>
      <w:r>
        <w:t xml:space="preserve">Они уснут - становится теплей. </w:t>
      </w:r>
    </w:p>
    <w:p w:rsidR="00122CB7" w:rsidRDefault="00122CB7" w:rsidP="0035557E">
      <w:pPr>
        <w:pStyle w:val="NoSpacing"/>
      </w:pPr>
      <w:r>
        <w:t xml:space="preserve">И в тишине ведёшь богатству счет, </w:t>
      </w:r>
    </w:p>
    <w:p w:rsidR="00122CB7" w:rsidRDefault="00122CB7" w:rsidP="0035557E">
      <w:pPr>
        <w:pStyle w:val="NoSpacing"/>
      </w:pPr>
      <w:r>
        <w:t xml:space="preserve">Что притаилось в бездне твоих вод: </w:t>
      </w:r>
    </w:p>
    <w:p w:rsidR="00122CB7" w:rsidRDefault="00122CB7" w:rsidP="0035557E">
      <w:pPr>
        <w:pStyle w:val="NoSpacing"/>
      </w:pPr>
      <w:r>
        <w:t xml:space="preserve">Шесть сотен видов флоры лишь одной, </w:t>
      </w:r>
    </w:p>
    <w:p w:rsidR="00122CB7" w:rsidRDefault="00122CB7" w:rsidP="0035557E">
      <w:pPr>
        <w:pStyle w:val="NoSpacing"/>
      </w:pPr>
      <w:r>
        <w:t xml:space="preserve">Из фауны хорош осетр с икрой. </w:t>
      </w:r>
    </w:p>
    <w:p w:rsidR="00122CB7" w:rsidRDefault="00122CB7" w:rsidP="0035557E">
      <w:pPr>
        <w:pStyle w:val="NoSpacing"/>
      </w:pPr>
      <w:r>
        <w:t xml:space="preserve">И ловят омуля, кому не лень. </w:t>
      </w:r>
    </w:p>
    <w:p w:rsidR="00122CB7" w:rsidRDefault="00122CB7" w:rsidP="0035557E">
      <w:pPr>
        <w:pStyle w:val="NoSpacing"/>
      </w:pPr>
      <w:r>
        <w:t xml:space="preserve">Есть сиг, и голомянка, и тюлень: </w:t>
      </w:r>
    </w:p>
    <w:p w:rsidR="00122CB7" w:rsidRDefault="00122CB7" w:rsidP="0035557E">
      <w:pPr>
        <w:pStyle w:val="NoSpacing"/>
      </w:pPr>
      <w:r>
        <w:t xml:space="preserve">Нажил богатства ты не без труда, </w:t>
      </w:r>
    </w:p>
    <w:p w:rsidR="00122CB7" w:rsidRDefault="00122CB7" w:rsidP="0035557E">
      <w:pPr>
        <w:pStyle w:val="NoSpacing"/>
      </w:pPr>
      <w:r>
        <w:t xml:space="preserve">Но главное из них - твоя вода. </w:t>
      </w:r>
    </w:p>
    <w:p w:rsidR="00122CB7" w:rsidRDefault="00122CB7" w:rsidP="0035557E">
      <w:pPr>
        <w:pStyle w:val="NoSpacing"/>
      </w:pPr>
      <w:r>
        <w:t xml:space="preserve">Целебных свойств ее не перечесть, </w:t>
      </w:r>
    </w:p>
    <w:p w:rsidR="00122CB7" w:rsidRDefault="00122CB7" w:rsidP="0035557E">
      <w:pPr>
        <w:pStyle w:val="NoSpacing"/>
      </w:pPr>
      <w:r>
        <w:t xml:space="preserve">И тайная в ней святость тоже есть. </w:t>
      </w:r>
    </w:p>
    <w:p w:rsidR="00122CB7" w:rsidRDefault="00122CB7" w:rsidP="0035557E">
      <w:pPr>
        <w:pStyle w:val="NoSpacing"/>
      </w:pPr>
      <w:r>
        <w:t xml:space="preserve">Отведаешь водицы не спеша, </w:t>
      </w:r>
    </w:p>
    <w:p w:rsidR="00122CB7" w:rsidRDefault="00122CB7" w:rsidP="0035557E">
      <w:pPr>
        <w:pStyle w:val="NoSpacing"/>
      </w:pPr>
      <w:r>
        <w:t xml:space="preserve">И чище станет у тебя душа. </w:t>
      </w:r>
    </w:p>
    <w:p w:rsidR="00122CB7" w:rsidRDefault="00122CB7" w:rsidP="0035557E">
      <w:pPr>
        <w:pStyle w:val="NoSpacing"/>
      </w:pPr>
    </w:p>
    <w:p w:rsidR="00122CB7" w:rsidRDefault="00122CB7" w:rsidP="0035557E">
      <w:pPr>
        <w:pStyle w:val="NoSpacing"/>
      </w:pPr>
      <w:r>
        <w:t xml:space="preserve"> Н. Дробот </w:t>
      </w:r>
    </w:p>
    <w:p w:rsidR="00122CB7" w:rsidRDefault="00122CB7" w:rsidP="0035557E">
      <w:pPr>
        <w:pStyle w:val="NoSpacing"/>
      </w:pPr>
      <w:r>
        <w:t>Быть или не быть…(исповедь Байкала)</w:t>
      </w:r>
    </w:p>
    <w:p w:rsidR="00122CB7" w:rsidRDefault="00122CB7" w:rsidP="0035557E">
      <w:pPr>
        <w:pStyle w:val="NoSpacing"/>
      </w:pPr>
    </w:p>
    <w:p w:rsidR="00122CB7" w:rsidRDefault="00122CB7" w:rsidP="0035557E">
      <w:pPr>
        <w:pStyle w:val="NoSpacing"/>
      </w:pPr>
      <w:r>
        <w:t xml:space="preserve">Я спросил недавно у Байкала, </w:t>
      </w:r>
    </w:p>
    <w:p w:rsidR="00122CB7" w:rsidRDefault="00122CB7" w:rsidP="0035557E">
      <w:pPr>
        <w:pStyle w:val="NoSpacing"/>
      </w:pPr>
      <w:r>
        <w:t xml:space="preserve">Глядя на его державный лик: </w:t>
      </w:r>
    </w:p>
    <w:p w:rsidR="00122CB7" w:rsidRDefault="00122CB7" w:rsidP="0035557E">
      <w:pPr>
        <w:pStyle w:val="NoSpacing"/>
      </w:pPr>
      <w:r>
        <w:t xml:space="preserve">Что же ты вздыхаешь так устало, </w:t>
      </w:r>
    </w:p>
    <w:p w:rsidR="00122CB7" w:rsidRDefault="00122CB7" w:rsidP="0035557E">
      <w:pPr>
        <w:pStyle w:val="NoSpacing"/>
      </w:pPr>
      <w:r>
        <w:t xml:space="preserve">Отчего волнуешься, старик? </w:t>
      </w:r>
    </w:p>
    <w:p w:rsidR="00122CB7" w:rsidRDefault="00122CB7" w:rsidP="0035557E">
      <w:pPr>
        <w:pStyle w:val="NoSpacing"/>
      </w:pPr>
      <w:r>
        <w:t xml:space="preserve">Может быть, устал ты от народа, </w:t>
      </w:r>
    </w:p>
    <w:p w:rsidR="00122CB7" w:rsidRDefault="00122CB7" w:rsidP="0035557E">
      <w:pPr>
        <w:pStyle w:val="NoSpacing"/>
      </w:pPr>
      <w:r>
        <w:t xml:space="preserve">Что спешит к тебе из разных стран? </w:t>
      </w:r>
    </w:p>
    <w:p w:rsidR="00122CB7" w:rsidRDefault="00122CB7" w:rsidP="0035557E">
      <w:pPr>
        <w:pStyle w:val="NoSpacing"/>
      </w:pPr>
      <w:r>
        <w:t xml:space="preserve">Иль свои смирить не в силах воды, </w:t>
      </w:r>
    </w:p>
    <w:p w:rsidR="00122CB7" w:rsidRDefault="00122CB7" w:rsidP="0035557E">
      <w:pPr>
        <w:pStyle w:val="NoSpacing"/>
      </w:pPr>
      <w:r>
        <w:t xml:space="preserve">Ветрами лихими обуян? </w:t>
      </w:r>
    </w:p>
    <w:p w:rsidR="00122CB7" w:rsidRDefault="00122CB7" w:rsidP="0035557E">
      <w:pPr>
        <w:pStyle w:val="NoSpacing"/>
      </w:pPr>
      <w:r>
        <w:t xml:space="preserve">Может быть, ты слишком стар, владыка, </w:t>
      </w:r>
    </w:p>
    <w:p w:rsidR="00122CB7" w:rsidRDefault="00122CB7" w:rsidP="0035557E">
      <w:pPr>
        <w:pStyle w:val="NoSpacing"/>
      </w:pPr>
      <w:r>
        <w:t xml:space="preserve">И тебе уж властвовать невмочь? </w:t>
      </w:r>
    </w:p>
    <w:p w:rsidR="00122CB7" w:rsidRDefault="00122CB7" w:rsidP="0035557E">
      <w:pPr>
        <w:pStyle w:val="NoSpacing"/>
      </w:pPr>
      <w:r>
        <w:t xml:space="preserve">Или ты кидаешь волны дико, </w:t>
      </w:r>
    </w:p>
    <w:p w:rsidR="00122CB7" w:rsidRDefault="00122CB7" w:rsidP="0035557E">
      <w:pPr>
        <w:pStyle w:val="NoSpacing"/>
      </w:pPr>
      <w:r>
        <w:t xml:space="preserve">Так свою оплакивая дочь? </w:t>
      </w:r>
    </w:p>
    <w:p w:rsidR="00122CB7" w:rsidRDefault="00122CB7" w:rsidP="0035557E">
      <w:pPr>
        <w:pStyle w:val="NoSpacing"/>
      </w:pPr>
      <w:r>
        <w:t xml:space="preserve">А еще вопрос я задал морю, </w:t>
      </w:r>
    </w:p>
    <w:p w:rsidR="00122CB7" w:rsidRDefault="00122CB7" w:rsidP="0035557E">
      <w:pPr>
        <w:pStyle w:val="NoSpacing"/>
      </w:pPr>
      <w:r>
        <w:t xml:space="preserve">Заведя о мутных водах речь: </w:t>
      </w:r>
    </w:p>
    <w:p w:rsidR="00122CB7" w:rsidRDefault="00122CB7" w:rsidP="0035557E">
      <w:pPr>
        <w:pStyle w:val="NoSpacing"/>
      </w:pPr>
      <w:r>
        <w:t xml:space="preserve">-Твоему помочь возможно ль горю, </w:t>
      </w:r>
    </w:p>
    <w:p w:rsidR="00122CB7" w:rsidRDefault="00122CB7" w:rsidP="0035557E">
      <w:pPr>
        <w:pStyle w:val="NoSpacing"/>
      </w:pPr>
      <w:r>
        <w:t xml:space="preserve">Святость и красу твою сберечь? </w:t>
      </w:r>
    </w:p>
    <w:p w:rsidR="00122CB7" w:rsidRDefault="00122CB7" w:rsidP="0035557E">
      <w:pPr>
        <w:pStyle w:val="NoSpacing"/>
      </w:pPr>
      <w:r>
        <w:t xml:space="preserve">Вскинув гребни волн своих сердито, </w:t>
      </w:r>
    </w:p>
    <w:p w:rsidR="00122CB7" w:rsidRDefault="00122CB7" w:rsidP="0035557E">
      <w:pPr>
        <w:pStyle w:val="NoSpacing"/>
      </w:pPr>
      <w:r>
        <w:t xml:space="preserve">Отвечал мне древний водоём: </w:t>
      </w:r>
    </w:p>
    <w:p w:rsidR="00122CB7" w:rsidRDefault="00122CB7" w:rsidP="0035557E">
      <w:pPr>
        <w:pStyle w:val="NoSpacing"/>
      </w:pPr>
      <w:r>
        <w:t xml:space="preserve">-Боль, тревога, жгучий гнев сокрыты </w:t>
      </w:r>
    </w:p>
    <w:p w:rsidR="00122CB7" w:rsidRDefault="00122CB7" w:rsidP="0035557E">
      <w:pPr>
        <w:pStyle w:val="NoSpacing"/>
      </w:pPr>
      <w:r>
        <w:t xml:space="preserve">В тягостном волнении моём... </w:t>
      </w:r>
    </w:p>
    <w:p w:rsidR="00122CB7" w:rsidRDefault="00122CB7" w:rsidP="0035557E">
      <w:pPr>
        <w:pStyle w:val="NoSpacing"/>
      </w:pPr>
      <w:r>
        <w:t xml:space="preserve">Нет, не на гостей я зло имею – </w:t>
      </w:r>
    </w:p>
    <w:p w:rsidR="00122CB7" w:rsidRDefault="00122CB7" w:rsidP="0035557E">
      <w:pPr>
        <w:pStyle w:val="NoSpacing"/>
      </w:pPr>
      <w:r>
        <w:t xml:space="preserve">Гость в моей беде не виноват, </w:t>
      </w:r>
    </w:p>
    <w:p w:rsidR="00122CB7" w:rsidRDefault="00122CB7" w:rsidP="0035557E">
      <w:pPr>
        <w:pStyle w:val="NoSpacing"/>
      </w:pPr>
      <w:r>
        <w:t xml:space="preserve">И не ветры надо мною вея, </w:t>
      </w:r>
    </w:p>
    <w:p w:rsidR="00122CB7" w:rsidRDefault="00122CB7" w:rsidP="0035557E">
      <w:pPr>
        <w:pStyle w:val="NoSpacing"/>
      </w:pPr>
      <w:r>
        <w:t xml:space="preserve">Мне систематически вредят. </w:t>
      </w:r>
    </w:p>
    <w:p w:rsidR="00122CB7" w:rsidRDefault="00122CB7" w:rsidP="0035557E">
      <w:pPr>
        <w:pStyle w:val="NoSpacing"/>
      </w:pPr>
      <w:r>
        <w:t xml:space="preserve">Время не наносит мне урона, </w:t>
      </w:r>
    </w:p>
    <w:p w:rsidR="00122CB7" w:rsidRDefault="00122CB7" w:rsidP="0035557E">
      <w:pPr>
        <w:pStyle w:val="NoSpacing"/>
      </w:pPr>
      <w:r>
        <w:t xml:space="preserve">Возраст мой - не повод для обид. </w:t>
      </w:r>
    </w:p>
    <w:p w:rsidR="00122CB7" w:rsidRDefault="00122CB7" w:rsidP="0035557E">
      <w:pPr>
        <w:pStyle w:val="NoSpacing"/>
      </w:pPr>
      <w:r>
        <w:t xml:space="preserve">Ангара, пленённая бетоном, </w:t>
      </w:r>
    </w:p>
    <w:p w:rsidR="00122CB7" w:rsidRDefault="00122CB7" w:rsidP="0035557E">
      <w:pPr>
        <w:pStyle w:val="NoSpacing"/>
      </w:pPr>
      <w:r>
        <w:t xml:space="preserve">От меня уже не убежит. </w:t>
      </w:r>
    </w:p>
    <w:p w:rsidR="00122CB7" w:rsidRDefault="00122CB7" w:rsidP="0035557E">
      <w:pPr>
        <w:pStyle w:val="NoSpacing"/>
      </w:pPr>
      <w:r>
        <w:t xml:space="preserve">Тяжко мне - мои мутнеют воды, </w:t>
      </w:r>
    </w:p>
    <w:p w:rsidR="00122CB7" w:rsidRDefault="00122CB7" w:rsidP="0035557E">
      <w:pPr>
        <w:pStyle w:val="NoSpacing"/>
      </w:pPr>
      <w:r>
        <w:t xml:space="preserve">Потому как уж не первый год – </w:t>
      </w:r>
    </w:p>
    <w:p w:rsidR="00122CB7" w:rsidRDefault="00122CB7" w:rsidP="0035557E">
      <w:pPr>
        <w:pStyle w:val="NoSpacing"/>
      </w:pPr>
      <w:r>
        <w:t xml:space="preserve">Многие тебе служу я годы </w:t>
      </w:r>
    </w:p>
    <w:p w:rsidR="00122CB7" w:rsidRDefault="00122CB7" w:rsidP="0035557E">
      <w:pPr>
        <w:pStyle w:val="NoSpacing"/>
      </w:pPr>
      <w:r>
        <w:t xml:space="preserve">Как резервуар для нечистот. </w:t>
      </w:r>
    </w:p>
    <w:p w:rsidR="00122CB7" w:rsidRDefault="00122CB7" w:rsidP="0035557E">
      <w:pPr>
        <w:pStyle w:val="NoSpacing"/>
      </w:pPr>
      <w:r>
        <w:t xml:space="preserve">И тобою же священным назван – </w:t>
      </w:r>
    </w:p>
    <w:p w:rsidR="00122CB7" w:rsidRDefault="00122CB7" w:rsidP="0035557E">
      <w:pPr>
        <w:pStyle w:val="NoSpacing"/>
      </w:pPr>
      <w:r>
        <w:t xml:space="preserve">Светлою водицей был я свят! </w:t>
      </w:r>
    </w:p>
    <w:p w:rsidR="00122CB7" w:rsidRDefault="00122CB7" w:rsidP="0035557E">
      <w:pPr>
        <w:pStyle w:val="NoSpacing"/>
      </w:pPr>
      <w:r>
        <w:t xml:space="preserve">Ныне же «береговая язва» </w:t>
      </w:r>
    </w:p>
    <w:p w:rsidR="00122CB7" w:rsidRDefault="00122CB7" w:rsidP="0035557E">
      <w:pPr>
        <w:pStyle w:val="NoSpacing"/>
      </w:pPr>
      <w:r>
        <w:t xml:space="preserve">Льёт в мою утробу смертный яд. </w:t>
      </w:r>
    </w:p>
    <w:p w:rsidR="00122CB7" w:rsidRDefault="00122CB7" w:rsidP="0035557E">
      <w:pPr>
        <w:pStyle w:val="NoSpacing"/>
      </w:pPr>
      <w:r>
        <w:t xml:space="preserve">Испоганил люд меня до края, </w:t>
      </w:r>
    </w:p>
    <w:p w:rsidR="00122CB7" w:rsidRDefault="00122CB7" w:rsidP="0035557E">
      <w:pPr>
        <w:pStyle w:val="NoSpacing"/>
      </w:pPr>
      <w:r>
        <w:t xml:space="preserve">Вырубил и выжег весь мой лес, </w:t>
      </w:r>
    </w:p>
    <w:p w:rsidR="00122CB7" w:rsidRDefault="00122CB7" w:rsidP="0035557E">
      <w:pPr>
        <w:pStyle w:val="NoSpacing"/>
      </w:pPr>
      <w:r>
        <w:t xml:space="preserve">Чистоту глубин моих спасая </w:t>
      </w:r>
    </w:p>
    <w:p w:rsidR="00122CB7" w:rsidRDefault="00122CB7" w:rsidP="0035557E">
      <w:pPr>
        <w:pStyle w:val="NoSpacing"/>
      </w:pPr>
      <w:r>
        <w:t xml:space="preserve">Высотой да пафосом словес. </w:t>
      </w:r>
    </w:p>
    <w:p w:rsidR="00122CB7" w:rsidRDefault="00122CB7" w:rsidP="0035557E">
      <w:pPr>
        <w:pStyle w:val="NoSpacing"/>
      </w:pPr>
      <w:r>
        <w:t xml:space="preserve">Жизни нет мне от людского братства! </w:t>
      </w:r>
    </w:p>
    <w:p w:rsidR="00122CB7" w:rsidRDefault="00122CB7" w:rsidP="0035557E">
      <w:pPr>
        <w:pStyle w:val="NoSpacing"/>
      </w:pPr>
      <w:r>
        <w:t xml:space="preserve">У людишек нынче цель одна: </w:t>
      </w:r>
    </w:p>
    <w:p w:rsidR="00122CB7" w:rsidRDefault="00122CB7" w:rsidP="0035557E">
      <w:pPr>
        <w:pStyle w:val="NoSpacing"/>
      </w:pPr>
      <w:r>
        <w:t xml:space="preserve">Рыбу омуль - всё моё богатство – </w:t>
      </w:r>
    </w:p>
    <w:p w:rsidR="00122CB7" w:rsidRDefault="00122CB7" w:rsidP="0035557E">
      <w:pPr>
        <w:pStyle w:val="NoSpacing"/>
      </w:pPr>
      <w:r>
        <w:t xml:space="preserve">Неводами вычерпать до дна. </w:t>
      </w:r>
    </w:p>
    <w:p w:rsidR="00122CB7" w:rsidRDefault="00122CB7" w:rsidP="0035557E">
      <w:pPr>
        <w:pStyle w:val="NoSpacing"/>
      </w:pPr>
      <w:r>
        <w:t xml:space="preserve">Гневаться мне нынче есть причина: </w:t>
      </w:r>
    </w:p>
    <w:p w:rsidR="00122CB7" w:rsidRDefault="00122CB7" w:rsidP="0035557E">
      <w:pPr>
        <w:pStyle w:val="NoSpacing"/>
      </w:pPr>
      <w:r>
        <w:t xml:space="preserve">Приютил тебя я и вскормил, </w:t>
      </w:r>
    </w:p>
    <w:p w:rsidR="00122CB7" w:rsidRDefault="00122CB7" w:rsidP="0035557E">
      <w:pPr>
        <w:pStyle w:val="NoSpacing"/>
      </w:pPr>
      <w:r>
        <w:t xml:space="preserve">Ты ж, разумный, вод моих пучину </w:t>
      </w:r>
    </w:p>
    <w:p w:rsidR="00122CB7" w:rsidRDefault="00122CB7" w:rsidP="0035557E">
      <w:pPr>
        <w:pStyle w:val="NoSpacing"/>
      </w:pPr>
      <w:r>
        <w:t xml:space="preserve">В сущую помойку превратил! </w:t>
      </w:r>
    </w:p>
    <w:p w:rsidR="00122CB7" w:rsidRDefault="00122CB7" w:rsidP="0035557E">
      <w:pPr>
        <w:pStyle w:val="NoSpacing"/>
      </w:pPr>
      <w:r>
        <w:t xml:space="preserve">Мне людская лишь во вред опека. </w:t>
      </w:r>
    </w:p>
    <w:p w:rsidR="00122CB7" w:rsidRDefault="00122CB7" w:rsidP="0035557E">
      <w:pPr>
        <w:pStyle w:val="NoSpacing"/>
      </w:pPr>
      <w:r>
        <w:t xml:space="preserve">Боже, есть ли ты на небеси? </w:t>
      </w:r>
    </w:p>
    <w:p w:rsidR="00122CB7" w:rsidRDefault="00122CB7" w:rsidP="0035557E">
      <w:pPr>
        <w:pStyle w:val="NoSpacing"/>
      </w:pPr>
      <w:r>
        <w:t xml:space="preserve">Защити меня от человека! </w:t>
      </w:r>
    </w:p>
    <w:p w:rsidR="00122CB7" w:rsidRDefault="00122CB7" w:rsidP="0035557E">
      <w:pPr>
        <w:pStyle w:val="NoSpacing"/>
      </w:pPr>
      <w:r>
        <w:t xml:space="preserve">От его безумия спаси!.. </w:t>
      </w:r>
    </w:p>
    <w:p w:rsidR="00122CB7" w:rsidRDefault="00122CB7" w:rsidP="0035557E">
      <w:pPr>
        <w:pStyle w:val="NoSpacing"/>
      </w:pPr>
      <w:r>
        <w:t xml:space="preserve">И нахмурив облик свой нетленный, </w:t>
      </w:r>
    </w:p>
    <w:p w:rsidR="00122CB7" w:rsidRDefault="00122CB7" w:rsidP="0035557E">
      <w:pPr>
        <w:pStyle w:val="NoSpacing"/>
      </w:pPr>
      <w:r>
        <w:t xml:space="preserve">Зная, что не взять мне это в толк, </w:t>
      </w:r>
    </w:p>
    <w:p w:rsidR="00122CB7" w:rsidRDefault="00122CB7" w:rsidP="0035557E">
      <w:pPr>
        <w:pStyle w:val="NoSpacing"/>
      </w:pPr>
      <w:r>
        <w:t xml:space="preserve">Он швырнул в меня волною пенной, </w:t>
      </w:r>
    </w:p>
    <w:p w:rsidR="00122CB7" w:rsidRDefault="00122CB7" w:rsidP="0035557E">
      <w:pPr>
        <w:pStyle w:val="NoSpacing"/>
      </w:pPr>
      <w:r>
        <w:t xml:space="preserve">Сонно закачался и умолк. </w:t>
      </w:r>
    </w:p>
    <w:p w:rsidR="00122CB7" w:rsidRDefault="00122CB7" w:rsidP="0035557E">
      <w:pPr>
        <w:pStyle w:val="NoSpacing"/>
      </w:pPr>
      <w:r>
        <w:t xml:space="preserve">А вдали гнал тучи ветер бодрый </w:t>
      </w:r>
    </w:p>
    <w:p w:rsidR="00122CB7" w:rsidRDefault="00122CB7" w:rsidP="0035557E">
      <w:pPr>
        <w:pStyle w:val="NoSpacing"/>
      </w:pPr>
      <w:r>
        <w:t xml:space="preserve">И, как сотни тысяч лет назад, </w:t>
      </w:r>
    </w:p>
    <w:p w:rsidR="00122CB7" w:rsidRDefault="00122CB7" w:rsidP="0035557E">
      <w:pPr>
        <w:pStyle w:val="NoSpacing"/>
      </w:pPr>
      <w:r>
        <w:t xml:space="preserve">Разгорался, предвещая ведро, </w:t>
      </w:r>
    </w:p>
    <w:p w:rsidR="00122CB7" w:rsidRDefault="00122CB7" w:rsidP="0035557E">
      <w:pPr>
        <w:pStyle w:val="NoSpacing"/>
      </w:pPr>
      <w:r>
        <w:t xml:space="preserve">Красоты невиданной закат </w:t>
      </w:r>
    </w:p>
    <w:p w:rsidR="00122CB7" w:rsidRDefault="00122CB7" w:rsidP="0035557E">
      <w:pPr>
        <w:pStyle w:val="NoSpacing"/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М. Ефимов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>Беречь Байкал – святое дело!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О чем грустишь, Байкал любимый,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О чем вздыхает твой прибой?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Иль кто-то злой, неумолимый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Порой глумится над тобой? 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 мне Байкал вздыхал в ответ: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«Я жил на свете тыщи лет…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Никто меня не обижал,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Напротив, всякий уважал… 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Но за последние полвека…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Не узнаю я человека!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Как будто чистая водица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Ему вовек не пригодится…» 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Байкал один на всей планете,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Другого – просто не дано…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Мы все твои, Байкал мой, дети,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 жить с тобой нам суждено! 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Не обижайте, люди, море!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Байкал ведь тоже хочет жить: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Играть волной, с ветрами споря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 людям преданно служить! 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Беречь Байкал – святое дело: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Его судьба – у нас в руках!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Сама Природа нам велела,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Чтоб жил Байкал родной в веках! </w:t>
      </w:r>
    </w:p>
    <w:p w:rsidR="00122CB7" w:rsidRPr="009E276A" w:rsidRDefault="00122CB7" w:rsidP="0035557E">
      <w:pPr>
        <w:pStyle w:val="NoSpacing"/>
        <w:rPr>
          <w:color w:val="FF0000"/>
        </w:rPr>
      </w:pP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 верю я: Байкалом будет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России слава прирастать!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И нам потомки не забудут </w:t>
      </w:r>
    </w:p>
    <w:p w:rsidR="00122CB7" w:rsidRPr="009E276A" w:rsidRDefault="00122CB7" w:rsidP="0035557E">
      <w:pPr>
        <w:pStyle w:val="NoSpacing"/>
        <w:rPr>
          <w:color w:val="FF0000"/>
        </w:rPr>
      </w:pPr>
      <w:r w:rsidRPr="009E276A">
        <w:rPr>
          <w:color w:val="FF0000"/>
        </w:rPr>
        <w:t xml:space="preserve">За это должное воздать. </w:t>
      </w:r>
    </w:p>
    <w:p w:rsidR="00122CB7" w:rsidRDefault="00122CB7" w:rsidP="0035557E">
      <w:pPr>
        <w:pStyle w:val="NoSpacing"/>
      </w:pPr>
    </w:p>
    <w:p w:rsidR="00122CB7" w:rsidRDefault="00122CB7" w:rsidP="0035557E">
      <w:pPr>
        <w:pStyle w:val="NoSpacing"/>
      </w:pPr>
      <w:r>
        <w:t xml:space="preserve">М. Митюков </w:t>
      </w:r>
    </w:p>
    <w:p w:rsidR="00122CB7" w:rsidRDefault="00122CB7" w:rsidP="0035557E">
      <w:pPr>
        <w:pStyle w:val="NoSpacing"/>
      </w:pPr>
    </w:p>
    <w:sectPr w:rsidR="00122CB7" w:rsidSect="0064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557E"/>
    <w:rsid w:val="00122CB7"/>
    <w:rsid w:val="0035557E"/>
    <w:rsid w:val="003F3DB2"/>
    <w:rsid w:val="004E6651"/>
    <w:rsid w:val="00643BFE"/>
    <w:rsid w:val="007A7163"/>
    <w:rsid w:val="007B1892"/>
    <w:rsid w:val="00893D8A"/>
    <w:rsid w:val="009E276A"/>
    <w:rsid w:val="009E6D31"/>
    <w:rsid w:val="00AE7567"/>
    <w:rsid w:val="00DE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F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5557E"/>
    <w:rPr>
      <w:lang w:eastAsia="en-US"/>
    </w:rPr>
  </w:style>
  <w:style w:type="character" w:styleId="Hyperlink">
    <w:name w:val="Hyperlink"/>
    <w:basedOn w:val="DefaultParagraphFont"/>
    <w:uiPriority w:val="99"/>
    <w:rsid w:val="004E665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ikalstyle.ru/category/ozero-baikal/legendy-baik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3</Pages>
  <Words>640</Words>
  <Characters>3652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Admin</cp:lastModifiedBy>
  <cp:revision>7</cp:revision>
  <dcterms:created xsi:type="dcterms:W3CDTF">2012-01-27T18:36:00Z</dcterms:created>
  <dcterms:modified xsi:type="dcterms:W3CDTF">2012-02-03T00:38:00Z</dcterms:modified>
</cp:coreProperties>
</file>